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43F" w:rsidRPr="00EE765D" w:rsidRDefault="003D143F">
      <w:pPr>
        <w:spacing w:line="360" w:lineRule="auto"/>
        <w:rPr>
          <w:rFonts w:ascii="宋体" w:cs="宋体"/>
          <w:color w:val="000000"/>
          <w:sz w:val="24"/>
        </w:rPr>
      </w:pPr>
      <w:r w:rsidRPr="00EE765D">
        <w:rPr>
          <w:rFonts w:ascii="宋体" w:cs="宋体"/>
          <w:color w:val="000000"/>
          <w:sz w:val="24"/>
        </w:rPr>
        <w:br/>
      </w:r>
      <w:r w:rsidRPr="00EE765D">
        <w:rPr>
          <w:rFonts w:ascii="宋体" w:hAnsi="宋体" w:cs="宋体"/>
          <w:color w:val="000000"/>
          <w:sz w:val="24"/>
        </w:rPr>
        <w:t>2.1</w:t>
      </w:r>
      <w:r w:rsidRPr="00EE765D">
        <w:rPr>
          <w:rFonts w:ascii="宋体" w:hAnsi="宋体" w:cs="宋体" w:hint="eastAsia"/>
          <w:color w:val="000000"/>
          <w:sz w:val="24"/>
        </w:rPr>
        <w:t>项目概况：</w:t>
      </w:r>
    </w:p>
    <w:tbl>
      <w:tblPr>
        <w:tblW w:w="85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1869"/>
        <w:gridCol w:w="1328"/>
        <w:gridCol w:w="1068"/>
        <w:gridCol w:w="847"/>
        <w:gridCol w:w="1254"/>
        <w:gridCol w:w="1536"/>
      </w:tblGrid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spacing w:line="360" w:lineRule="auto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  <w:bookmarkStart w:id="0" w:name="_Toc27668_WPSOffice_Level1"/>
            <w:r w:rsidRPr="00EE765D">
              <w:rPr>
                <w:rFonts w:ascii="宋体" w:hAnsi="宋体" w:cs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1941" w:type="dxa"/>
          </w:tcPr>
          <w:p w:rsidR="003D143F" w:rsidRPr="00EE765D" w:rsidRDefault="003D143F" w:rsidP="00403638">
            <w:pPr>
              <w:spacing w:line="360" w:lineRule="auto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sz w:val="24"/>
                <w:szCs w:val="21"/>
              </w:rPr>
              <w:t>名称</w:t>
            </w:r>
          </w:p>
        </w:tc>
        <w:tc>
          <w:tcPr>
            <w:tcW w:w="1331" w:type="dxa"/>
          </w:tcPr>
          <w:p w:rsidR="003D143F" w:rsidRPr="00EE765D" w:rsidRDefault="003D143F" w:rsidP="00403638">
            <w:pPr>
              <w:spacing w:line="360" w:lineRule="auto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sz w:val="24"/>
                <w:szCs w:val="21"/>
              </w:rPr>
              <w:t>规格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spacing w:line="360" w:lineRule="auto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sz w:val="24"/>
                <w:szCs w:val="21"/>
              </w:rPr>
              <w:t>预估数量</w:t>
            </w:r>
          </w:p>
        </w:tc>
        <w:tc>
          <w:tcPr>
            <w:tcW w:w="877" w:type="dxa"/>
          </w:tcPr>
          <w:p w:rsidR="003D143F" w:rsidRPr="00EE765D" w:rsidRDefault="003D143F" w:rsidP="00403638">
            <w:pPr>
              <w:spacing w:line="360" w:lineRule="auto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sz w:val="24"/>
                <w:szCs w:val="21"/>
              </w:rPr>
              <w:t>单位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spacing w:line="360" w:lineRule="auto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sz w:val="24"/>
                <w:szCs w:val="21"/>
              </w:rPr>
              <w:t>控制价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备注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安全帽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37.50 </w:t>
            </w:r>
          </w:p>
        </w:tc>
        <w:tc>
          <w:tcPr>
            <w:tcW w:w="1371" w:type="dxa"/>
            <w:vMerge w:val="restart"/>
            <w:vAlign w:val="center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有品牌要求，请与业主沟通。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安全帽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28.00</w:t>
            </w:r>
          </w:p>
        </w:tc>
        <w:tc>
          <w:tcPr>
            <w:tcW w:w="1371" w:type="dxa"/>
            <w:vMerge/>
          </w:tcPr>
          <w:p w:rsidR="003D143F" w:rsidRPr="00EE765D" w:rsidRDefault="003D143F" w:rsidP="008B6FBB">
            <w:pPr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安全帽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33.00</w:t>
            </w:r>
          </w:p>
        </w:tc>
        <w:tc>
          <w:tcPr>
            <w:tcW w:w="1371" w:type="dxa"/>
            <w:vMerge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防火隔热围裙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耐高温铝箔防火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101.00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一氧化碳防毒面具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915.00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有品牌要求，请与业主沟通。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一氧化碳滤芯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365.00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防尘口罩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9001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3.82 </w:t>
            </w:r>
          </w:p>
        </w:tc>
        <w:tc>
          <w:tcPr>
            <w:tcW w:w="1371" w:type="dxa"/>
            <w:vMerge w:val="restart"/>
            <w:vAlign w:val="center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有品牌要求，请与业主沟通。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耳塞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1270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6.36 </w:t>
            </w:r>
          </w:p>
        </w:tc>
        <w:tc>
          <w:tcPr>
            <w:tcW w:w="1371" w:type="dxa"/>
            <w:vMerge/>
          </w:tcPr>
          <w:p w:rsidR="003D143F" w:rsidRPr="00EE765D" w:rsidRDefault="003D143F" w:rsidP="008B6FBB">
            <w:pPr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耳塞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0505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22.13 </w:t>
            </w:r>
          </w:p>
        </w:tc>
        <w:tc>
          <w:tcPr>
            <w:tcW w:w="1371" w:type="dxa"/>
            <w:vMerge/>
          </w:tcPr>
          <w:p w:rsidR="003D143F" w:rsidRPr="00EE765D" w:rsidRDefault="003D143F" w:rsidP="008B6FBB">
            <w:pPr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耳塞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1110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1.60 </w:t>
            </w:r>
          </w:p>
        </w:tc>
        <w:tc>
          <w:tcPr>
            <w:tcW w:w="1371" w:type="dxa"/>
            <w:vMerge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焊接护目镜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1621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400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11.82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防尘帽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马甲式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400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4.00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呼吸器面罩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600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95.00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防毒滤芯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GMC-P100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600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118.00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防毒口罩底座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3M6200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58.20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防毒口罩底座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3M3200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36.36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防毒滤盒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3M6002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71.82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防尘滤盒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3M3700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4.90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trHeight w:val="90"/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滤棉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5N11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14.20 </w:t>
            </w:r>
          </w:p>
        </w:tc>
        <w:tc>
          <w:tcPr>
            <w:tcW w:w="1371" w:type="dxa"/>
            <w:vMerge w:val="restart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  <w:p w:rsidR="003D143F" w:rsidRPr="00EE765D" w:rsidRDefault="003D143F" w:rsidP="008B6FBB">
            <w:pPr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滤棉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3701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40000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4.69 </w:t>
            </w:r>
          </w:p>
        </w:tc>
        <w:tc>
          <w:tcPr>
            <w:tcW w:w="1371" w:type="dxa"/>
            <w:vMerge/>
          </w:tcPr>
          <w:p w:rsidR="003D143F" w:rsidRPr="00EE765D" w:rsidRDefault="003D143F" w:rsidP="008B6FBB">
            <w:pPr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防尘口罩滤盖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501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4.00 </w:t>
            </w:r>
          </w:p>
        </w:tc>
        <w:tc>
          <w:tcPr>
            <w:tcW w:w="1371" w:type="dxa"/>
            <w:vMerge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线手套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棉线加厚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2.13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全挂胶手套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L518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4000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4.00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星宇、新越昌辉、星工等同品牌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半挂胶手套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L218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4000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4.00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星宇、新越昌辉、星工等同品牌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一次性橡胶手套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1.09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大杨、爱马斯、新越昌辉等同品牌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绝缘手套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34.55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双安、代尔塔、班工等同品牌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电焊手套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长款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16.36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班康、威克、焊兽等同品牌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电焊手套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短款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7000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8.18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班康、威克、焊兽等同品牌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耐酸碱手套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三蝶加厚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12.90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浸塑手套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9.13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防机械伤害手套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牛皮全能手套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23.90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帆布手套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双层加厚手心加皮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6.18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过手腕</w:t>
            </w: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1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寸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皮围裙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皮质</w:t>
            </w: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1.3*0.8m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条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53.64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护脚盖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皮质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35.00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毛巾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74*36100%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全棉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条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12.27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金号、洁丽雅、喜鹊等同品牌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洗衣粉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3KG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袋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31.82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雕牌、汰渍、碧浪等同品牌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洗衣粉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260g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袋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4.00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雕牌、汰渍、碧浪等同品牌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肥皂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202g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4.27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花皮手套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头层皮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6.63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半皮手套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牛二层</w:t>
            </w: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B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级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8.63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乳胶手套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4.09 </w:t>
            </w:r>
          </w:p>
        </w:tc>
        <w:tc>
          <w:tcPr>
            <w:tcW w:w="1371" w:type="dxa"/>
          </w:tcPr>
          <w:p w:rsidR="003D143F" w:rsidRPr="00EE765D" w:rsidRDefault="003D143F">
            <w:pPr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二氧化硫防毒面具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90.90 </w:t>
            </w:r>
          </w:p>
        </w:tc>
        <w:tc>
          <w:tcPr>
            <w:tcW w:w="1371" w:type="dxa"/>
          </w:tcPr>
          <w:p w:rsidR="003D143F" w:rsidRPr="00EE765D" w:rsidRDefault="003D143F">
            <w:pPr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安全保险带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防坠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54.55 </w:t>
            </w:r>
          </w:p>
        </w:tc>
        <w:tc>
          <w:tcPr>
            <w:tcW w:w="1371" w:type="dxa"/>
          </w:tcPr>
          <w:p w:rsidR="003D143F" w:rsidRPr="00EE765D" w:rsidRDefault="003D143F">
            <w:pPr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氯气防毒面具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918.18 </w:t>
            </w:r>
          </w:p>
        </w:tc>
        <w:tc>
          <w:tcPr>
            <w:tcW w:w="1371" w:type="dxa"/>
          </w:tcPr>
          <w:p w:rsidR="003D143F" w:rsidRPr="00EE765D" w:rsidRDefault="003D143F">
            <w:pPr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有品牌要求，请与业主沟通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雨鞋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防砸刺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45.00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防酸雨鞋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耐用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90.90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棉皮手套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黑色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400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31.00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棉安全帽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防寒、保护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34.54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普通口罩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防尘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1.36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反光服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绿色、桔色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8.20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消防头盔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放热、防砸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40.90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消防靴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轻便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69.10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烟雾弹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室内外均可使用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组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88.20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耐高温防护面具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耐高温、防飞溅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59.10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耐磨围裙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耐磨、防火、防烫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条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113.60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耐高温靴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耐高温、隔热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131.80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橡胶手套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长款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16.40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连体雨衣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轻便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236.36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分体雨衣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轻便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77.27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雨衣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轻便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52.70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防酸靴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牛筋底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70.90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高压绝缘手套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5kv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35.45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高压绝缘手套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12kv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36.00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trHeight w:val="422"/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防高压靴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高压绝缘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72.80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防酸雨衣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耐用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236.36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白大褂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纯棉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63.63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电焊防护面具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7.27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符合</w:t>
            </w: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GB3609.1-94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铝箔耐高温手套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耐高温</w:t>
            </w: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250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℃以上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104.50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雨裤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45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丝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条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59.00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防飞溅口罩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</w:t>
            </w: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PM2.5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2.27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工作手套（绒）</w:t>
            </w:r>
          </w:p>
        </w:tc>
        <w:tc>
          <w:tcPr>
            <w:tcW w:w="1331" w:type="dxa"/>
            <w:vAlign w:val="bottom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防尘、舒适透气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600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5.27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防滑手套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耐磨透气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600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7.27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被带雨裤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45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丝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条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109.00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绝缘鞋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5kv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48.70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绝缘鞋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10kv 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50.00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绝缘鞋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15kv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50.00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单劳保鞋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防砸防刺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113.35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单劳保鞋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耐高温防砸防刺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115.13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单劳保鞋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防酸碱防砸防刺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300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115.13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棉劳保鞋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防砸防刺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124.00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棉劳保鞋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耐高温防砸防刺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124.00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棉劳保鞋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防酸碱防砸防刺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124.00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劳保鞋（高筒）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耐高温防砸防刺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双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75.50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皮套袖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防水防酸碱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7.27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带帽防酸连体雨衣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全身下水裤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145.45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不连手套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防毒口罩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9001V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3.72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手持式电焊面罩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轻便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10.65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GB3609.1-94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环卫服（带反光带）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桔色　</w:t>
            </w:r>
          </w:p>
        </w:tc>
        <w:tc>
          <w:tcPr>
            <w:tcW w:w="1087" w:type="dxa"/>
            <w:vAlign w:val="center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110.00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环卫服（不带反光带</w:t>
            </w: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)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桔色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145.00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环卫服棉衣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桔色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110.00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隔热牛仔服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电焊防烫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160.00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耐高温防护服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耐高温</w:t>
            </w: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>400</w:t>
            </w: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℃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705.00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厨师服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白色纯棉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60.00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厨师帽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白色纯棉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7.00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无纺布厨师帽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白色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600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个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套袖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防水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80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副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5.00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围裙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防水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80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条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10.00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保安服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藏蓝色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210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210.00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领带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蓝色易拉得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100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条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18.00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西装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藏蓝三粒扣　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50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套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300.00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安保长袖衬衣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银灰纯棉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210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件</w:t>
            </w:r>
          </w:p>
        </w:tc>
        <w:tc>
          <w:tcPr>
            <w:tcW w:w="1278" w:type="dxa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58.00 </w:t>
            </w:r>
          </w:p>
        </w:tc>
        <w:tc>
          <w:tcPr>
            <w:tcW w:w="1371" w:type="dxa"/>
          </w:tcPr>
          <w:p w:rsidR="003D143F" w:rsidRPr="00EE765D" w:rsidRDefault="003D143F" w:rsidP="00403638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安保短袖衬衣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银灰纯棉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210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件</w:t>
            </w:r>
          </w:p>
        </w:tc>
        <w:tc>
          <w:tcPr>
            <w:tcW w:w="1278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58.00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安保帽子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藏蓝色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210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顶</w:t>
            </w:r>
          </w:p>
        </w:tc>
        <w:tc>
          <w:tcPr>
            <w:tcW w:w="1278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20.00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tr w:rsidR="003D143F" w:rsidRPr="00EE765D" w:rsidTr="00403638">
        <w:trPr>
          <w:jc w:val="center"/>
        </w:trPr>
        <w:tc>
          <w:tcPr>
            <w:tcW w:w="692" w:type="dxa"/>
          </w:tcPr>
          <w:p w:rsidR="003D143F" w:rsidRPr="00EE765D" w:rsidRDefault="003D143F" w:rsidP="0040363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ascii="宋体" w:cs="宋体"/>
                <w:color w:val="000000"/>
                <w:sz w:val="24"/>
                <w:szCs w:val="21"/>
              </w:rPr>
            </w:pPr>
          </w:p>
        </w:tc>
        <w:tc>
          <w:tcPr>
            <w:tcW w:w="1941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冲锋衣</w:t>
            </w:r>
          </w:p>
        </w:tc>
        <w:tc>
          <w:tcPr>
            <w:tcW w:w="1331" w:type="dxa"/>
            <w:vAlign w:val="center"/>
          </w:tcPr>
          <w:p w:rsidR="003D143F" w:rsidRPr="00EE765D" w:rsidRDefault="003D143F" w:rsidP="00403638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可拆卸内胆</w:t>
            </w:r>
          </w:p>
        </w:tc>
        <w:tc>
          <w:tcPr>
            <w:tcW w:w="1087" w:type="dxa"/>
          </w:tcPr>
          <w:p w:rsidR="003D143F" w:rsidRPr="00EE765D" w:rsidRDefault="003D143F" w:rsidP="00403638">
            <w:pPr>
              <w:jc w:val="center"/>
              <w:rPr>
                <w:rFonts w:ascii="宋体"/>
                <w:color w:val="000000"/>
                <w:sz w:val="24"/>
                <w:szCs w:val="21"/>
              </w:rPr>
            </w:pPr>
            <w:r w:rsidRPr="00EE765D">
              <w:rPr>
                <w:rFonts w:ascii="宋体" w:hAnsi="宋体"/>
                <w:color w:val="000000"/>
                <w:sz w:val="24"/>
                <w:szCs w:val="21"/>
              </w:rPr>
              <w:t>20</w:t>
            </w:r>
          </w:p>
        </w:tc>
        <w:tc>
          <w:tcPr>
            <w:tcW w:w="877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>件</w:t>
            </w:r>
          </w:p>
        </w:tc>
        <w:tc>
          <w:tcPr>
            <w:tcW w:w="1278" w:type="dxa"/>
            <w:vAlign w:val="center"/>
          </w:tcPr>
          <w:p w:rsidR="003D143F" w:rsidRPr="00EE765D" w:rsidRDefault="003D143F" w:rsidP="0040363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t xml:space="preserve">255.00 </w:t>
            </w:r>
          </w:p>
        </w:tc>
        <w:tc>
          <w:tcPr>
            <w:tcW w:w="1371" w:type="dxa"/>
            <w:vAlign w:val="center"/>
          </w:tcPr>
          <w:p w:rsidR="003D143F" w:rsidRPr="00EE765D" w:rsidRDefault="003D143F" w:rsidP="00403638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1"/>
              </w:rPr>
            </w:pPr>
            <w:r w:rsidRPr="00EE765D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</w:rPr>
              <w:t xml:space="preserve">　</w:t>
            </w:r>
          </w:p>
        </w:tc>
      </w:tr>
      <w:bookmarkEnd w:id="0"/>
    </w:tbl>
    <w:p w:rsidR="003D143F" w:rsidRPr="00EE765D" w:rsidRDefault="003D143F">
      <w:pPr>
        <w:spacing w:line="360" w:lineRule="auto"/>
        <w:rPr>
          <w:color w:val="000000"/>
          <w:sz w:val="24"/>
        </w:rPr>
      </w:pPr>
    </w:p>
    <w:sectPr w:rsidR="003D143F" w:rsidRPr="00EE765D" w:rsidSect="00F83F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43F" w:rsidRDefault="003D143F" w:rsidP="001704DB">
      <w:r>
        <w:separator/>
      </w:r>
    </w:p>
  </w:endnote>
  <w:endnote w:type="continuationSeparator" w:id="0">
    <w:p w:rsidR="003D143F" w:rsidRDefault="003D143F" w:rsidP="00170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43F" w:rsidRDefault="003D143F" w:rsidP="001704DB">
      <w:r>
        <w:separator/>
      </w:r>
    </w:p>
  </w:footnote>
  <w:footnote w:type="continuationSeparator" w:id="0">
    <w:p w:rsidR="003D143F" w:rsidRDefault="003D143F" w:rsidP="001704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E1225"/>
    <w:multiLevelType w:val="multilevel"/>
    <w:tmpl w:val="18EE1225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4E62"/>
    <w:rsid w:val="000575BF"/>
    <w:rsid w:val="001704DB"/>
    <w:rsid w:val="00231BF0"/>
    <w:rsid w:val="0027371E"/>
    <w:rsid w:val="002A0342"/>
    <w:rsid w:val="003C770B"/>
    <w:rsid w:val="003D143F"/>
    <w:rsid w:val="00403638"/>
    <w:rsid w:val="00472048"/>
    <w:rsid w:val="00571EDD"/>
    <w:rsid w:val="005757C0"/>
    <w:rsid w:val="005D5E75"/>
    <w:rsid w:val="005F6E90"/>
    <w:rsid w:val="00606EFA"/>
    <w:rsid w:val="00626051"/>
    <w:rsid w:val="006B3746"/>
    <w:rsid w:val="007175EF"/>
    <w:rsid w:val="0073128D"/>
    <w:rsid w:val="008A3F03"/>
    <w:rsid w:val="008B6FBB"/>
    <w:rsid w:val="008D6E4B"/>
    <w:rsid w:val="009273AB"/>
    <w:rsid w:val="0098052A"/>
    <w:rsid w:val="009E0647"/>
    <w:rsid w:val="009E2BA9"/>
    <w:rsid w:val="00A94589"/>
    <w:rsid w:val="00C14E62"/>
    <w:rsid w:val="00C402B2"/>
    <w:rsid w:val="00CA30F7"/>
    <w:rsid w:val="00CC605F"/>
    <w:rsid w:val="00CD28EB"/>
    <w:rsid w:val="00D64B91"/>
    <w:rsid w:val="00D775B1"/>
    <w:rsid w:val="00EE765D"/>
    <w:rsid w:val="00F83FB4"/>
    <w:rsid w:val="1B913CE2"/>
    <w:rsid w:val="4E1A419D"/>
    <w:rsid w:val="618100E7"/>
    <w:rsid w:val="65AE2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FB4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83FB4"/>
    <w:pPr>
      <w:spacing w:before="100" w:beforeAutospacing="1" w:after="100" w:afterAutospacing="1"/>
      <w:jc w:val="left"/>
    </w:pPr>
    <w:rPr>
      <w:kern w:val="0"/>
      <w:sz w:val="24"/>
    </w:rPr>
  </w:style>
  <w:style w:type="table" w:styleId="TableGrid">
    <w:name w:val="Table Grid"/>
    <w:basedOn w:val="TableNormal"/>
    <w:uiPriority w:val="99"/>
    <w:rsid w:val="00F83FB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F83FB4"/>
    <w:rPr>
      <w:rFonts w:cs="Times New Roman"/>
      <w:b/>
    </w:rPr>
  </w:style>
  <w:style w:type="paragraph" w:styleId="ListParagraph">
    <w:name w:val="List Paragraph"/>
    <w:basedOn w:val="Normal"/>
    <w:uiPriority w:val="99"/>
    <w:qFormat/>
    <w:rsid w:val="00F83FB4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rsid w:val="001704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704DB"/>
    <w:rPr>
      <w:rFonts w:ascii="Times New Roman" w:eastAsia="宋体" w:hAnsi="Times New Roman" w:cs="Times New Roman"/>
      <w:kern w:val="2"/>
      <w:sz w:val="18"/>
      <w:szCs w:val="18"/>
    </w:rPr>
  </w:style>
  <w:style w:type="paragraph" w:styleId="Footer">
    <w:name w:val="footer"/>
    <w:basedOn w:val="Normal"/>
    <w:link w:val="FooterChar"/>
    <w:uiPriority w:val="99"/>
    <w:rsid w:val="001704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704DB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469</Words>
  <Characters>2678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西宁西钢福利有限公司2020年劳保用品采购项目招标公告</dc:title>
  <dc:subject/>
  <dc:creator>Windows 用户</dc:creator>
  <cp:keywords/>
  <dc:description/>
  <cp:lastModifiedBy>微软用户</cp:lastModifiedBy>
  <cp:revision>3</cp:revision>
  <dcterms:created xsi:type="dcterms:W3CDTF">2020-02-22T01:45:00Z</dcterms:created>
  <dcterms:modified xsi:type="dcterms:W3CDTF">2020-02-22T01:51:00Z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